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ABA83C" w14:textId="078D5C6F" w:rsidR="00485C7B" w:rsidRDefault="00284E1E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4656" behindDoc="0" locked="0" layoutInCell="1" allowOverlap="1" wp14:anchorId="1A61F358" wp14:editId="3DC1175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5225" cy="7769946"/>
            <wp:effectExtent l="0" t="0" r="3175" b="2540"/>
            <wp:wrapThrough wrapText="bothSides">
              <wp:wrapPolygon edited="0">
                <wp:start x="0" y="0"/>
                <wp:lineTo x="0" y="21536"/>
                <wp:lineTo x="21552" y="21536"/>
                <wp:lineTo x="21552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ertificate2012_template_2_s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5225" cy="77699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AC14006" wp14:editId="5FA3DD81">
                <wp:simplePos x="0" y="0"/>
                <wp:positionH relativeFrom="page">
                  <wp:posOffset>1141730</wp:posOffset>
                </wp:positionH>
                <wp:positionV relativeFrom="page">
                  <wp:posOffset>6891020</wp:posOffset>
                </wp:positionV>
                <wp:extent cx="2286000" cy="365760"/>
                <wp:effectExtent l="0" t="0" r="1270" b="0"/>
                <wp:wrapNone/>
                <wp:docPr id="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EB1942" w14:textId="77777777" w:rsidR="003F16DE" w:rsidRPr="00385480" w:rsidRDefault="009B670A" w:rsidP="005A2E5A">
                            <w:pPr>
                              <w:pStyle w:val="Signature"/>
                              <w:jc w:val="left"/>
                              <w:rPr>
                                <w:rFonts w:ascii="Georgia" w:hAnsi="Georgia"/>
                                <w:color w:val="000000" w:themeColor="text1"/>
                                <w:sz w:val="20"/>
                              </w:rPr>
                            </w:pPr>
                            <w:r w:rsidRPr="00385480">
                              <w:rPr>
                                <w:rFonts w:ascii="Georgia" w:hAnsi="Georgia"/>
                                <w:color w:val="000000" w:themeColor="text1"/>
                                <w:sz w:val="20"/>
                              </w:rPr>
                              <w:t>[</w:t>
                            </w:r>
                            <w:r w:rsidR="00DD1043" w:rsidRPr="00385480">
                              <w:rPr>
                                <w:rFonts w:ascii="Georgia" w:hAnsi="Georgia"/>
                                <w:color w:val="000000" w:themeColor="text1"/>
                                <w:sz w:val="20"/>
                              </w:rPr>
                              <w:t>Name</w:t>
                            </w:r>
                            <w:r w:rsidRPr="00385480">
                              <w:rPr>
                                <w:rFonts w:ascii="Georgia" w:hAnsi="Georgia"/>
                                <w:color w:val="000000" w:themeColor="text1"/>
                                <w:sz w:val="20"/>
                              </w:rPr>
                              <w:t xml:space="preserve"> of person signing]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C14006" id="_x0000_t202" coordsize="21600,21600" o:spt="202" path="m0,0l0,21600,21600,21600,21600,0xe">
                <v:stroke joinstyle="miter"/>
                <v:path gradientshapeok="t" o:connecttype="rect"/>
              </v:shapetype>
              <v:shape id="Text Box 14" o:spid="_x0000_s1026" type="#_x0000_t202" style="position:absolute;margin-left:89.9pt;margin-top:542.6pt;width:180pt;height:28.8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" filled="f" stroked="f">
                <v:textbox inset="0,0,0,0">
                  <w:txbxContent>
                    <w:p w14:paraId="1FEB1942" w14:textId="77777777" w:rsidR="003F16DE" w:rsidRPr="00385480" w:rsidRDefault="009B670A" w:rsidP="005A2E5A">
                      <w:pPr>
                        <w:pStyle w:val="Signature"/>
                        <w:jc w:val="left"/>
                        <w:rPr>
                          <w:rFonts w:ascii="Georgia" w:hAnsi="Georgia"/>
                          <w:color w:val="000000" w:themeColor="text1"/>
                          <w:sz w:val="20"/>
                        </w:rPr>
                      </w:pPr>
                      <w:r w:rsidRPr="00385480">
                        <w:rPr>
                          <w:rFonts w:ascii="Georgia" w:hAnsi="Georgia"/>
                          <w:color w:val="000000" w:themeColor="text1"/>
                          <w:sz w:val="20"/>
                        </w:rPr>
                        <w:t>[</w:t>
                      </w:r>
                      <w:r w:rsidR="00DD1043" w:rsidRPr="00385480">
                        <w:rPr>
                          <w:rFonts w:ascii="Georgia" w:hAnsi="Georgia"/>
                          <w:color w:val="000000" w:themeColor="text1"/>
                          <w:sz w:val="20"/>
                        </w:rPr>
                        <w:t>Name</w:t>
                      </w:r>
                      <w:r w:rsidRPr="00385480">
                        <w:rPr>
                          <w:rFonts w:ascii="Georgia" w:hAnsi="Georgia"/>
                          <w:color w:val="000000" w:themeColor="text1"/>
                          <w:sz w:val="20"/>
                        </w:rPr>
                        <w:t xml:space="preserve"> of person signing]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2C203D8" wp14:editId="5007C7EE">
                <wp:simplePos x="0" y="0"/>
                <wp:positionH relativeFrom="page">
                  <wp:posOffset>6615430</wp:posOffset>
                </wp:positionH>
                <wp:positionV relativeFrom="page">
                  <wp:posOffset>6807200</wp:posOffset>
                </wp:positionV>
                <wp:extent cx="2286000" cy="0"/>
                <wp:effectExtent l="11430" t="12700" r="26670" b="25400"/>
                <wp:wrapNone/>
                <wp:docPr id="6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694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F703F4" id="Line 5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0.9pt,536pt" to="700.9pt,53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" strokeweight="1pt">
                <v:shadow opacity="22938f" mv:blur="38100f" offset="0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81A2AE5" wp14:editId="40BD2247">
                <wp:simplePos x="0" y="0"/>
                <wp:positionH relativeFrom="page">
                  <wp:posOffset>6615430</wp:posOffset>
                </wp:positionH>
                <wp:positionV relativeFrom="page">
                  <wp:posOffset>6891020</wp:posOffset>
                </wp:positionV>
                <wp:extent cx="2286000" cy="365760"/>
                <wp:effectExtent l="0" t="0" r="1270" b="0"/>
                <wp:wrapNone/>
                <wp:docPr id="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894727" w14:textId="77777777" w:rsidR="003F16DE" w:rsidRPr="00385480" w:rsidRDefault="009B670A" w:rsidP="0043707C">
                            <w:pPr>
                              <w:pStyle w:val="Signature"/>
                              <w:jc w:val="left"/>
                              <w:rPr>
                                <w:color w:val="000000" w:themeColor="text1"/>
                              </w:rPr>
                            </w:pPr>
                            <w:r w:rsidRPr="00385480">
                              <w:rPr>
                                <w:rFonts w:ascii="Georgia" w:hAnsi="Georgia"/>
                                <w:color w:val="000000" w:themeColor="text1"/>
                                <w:sz w:val="20"/>
                              </w:rPr>
                              <w:t>[</w:t>
                            </w:r>
                            <w:r w:rsidRPr="00385480">
                              <w:rPr>
                                <w:rFonts w:ascii="Georgia" w:hAnsi="Georgia"/>
                                <w:color w:val="000000" w:themeColor="text1"/>
                                <w:sz w:val="20"/>
                              </w:rPr>
                              <w:t>Title of person signing]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A2AE5" id="Text Box 15" o:spid="_x0000_s1027" type="#_x0000_t202" style="position:absolute;margin-left:520.9pt;margin-top:542.6pt;width:180pt;height:28.8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" filled="f" stroked="f">
                <v:textbox inset="0,0,0,0">
                  <w:txbxContent>
                    <w:p w14:paraId="15894727" w14:textId="77777777" w:rsidR="003F16DE" w:rsidRPr="00385480" w:rsidRDefault="009B670A" w:rsidP="0043707C">
                      <w:pPr>
                        <w:pStyle w:val="Signature"/>
                        <w:jc w:val="left"/>
                        <w:rPr>
                          <w:color w:val="000000" w:themeColor="text1"/>
                        </w:rPr>
                      </w:pPr>
                      <w:r w:rsidRPr="00385480">
                        <w:rPr>
                          <w:rFonts w:ascii="Georgia" w:hAnsi="Georgia"/>
                          <w:color w:val="000000" w:themeColor="text1"/>
                          <w:sz w:val="20"/>
                        </w:rPr>
                        <w:t>[</w:t>
                      </w:r>
                      <w:r w:rsidRPr="00385480">
                        <w:rPr>
                          <w:rFonts w:ascii="Georgia" w:hAnsi="Georgia"/>
                          <w:color w:val="000000" w:themeColor="text1"/>
                          <w:sz w:val="20"/>
                        </w:rPr>
                        <w:t>Title of person signing]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EEC5A39" wp14:editId="2248C629">
                <wp:simplePos x="0" y="0"/>
                <wp:positionH relativeFrom="page">
                  <wp:posOffset>1148080</wp:posOffset>
                </wp:positionH>
                <wp:positionV relativeFrom="page">
                  <wp:posOffset>6807200</wp:posOffset>
                </wp:positionV>
                <wp:extent cx="2286000" cy="0"/>
                <wp:effectExtent l="17780" t="12700" r="20320" b="25400"/>
                <wp:wrapNone/>
                <wp:docPr id="4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694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58A94A" id="Line 4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0.4pt,536pt" to="270.4pt,53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" strokeweight="1pt">
                <v:shadow opacity="22938f" mv:blur="38100f" offset="0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C4E1E09" wp14:editId="2DA8D3B5">
                <wp:simplePos x="0" y="0"/>
                <wp:positionH relativeFrom="page">
                  <wp:posOffset>1148080</wp:posOffset>
                </wp:positionH>
                <wp:positionV relativeFrom="page">
                  <wp:posOffset>4992370</wp:posOffset>
                </wp:positionV>
                <wp:extent cx="7759700" cy="875665"/>
                <wp:effectExtent l="0" t="0" r="0" b="0"/>
                <wp:wrapThrough wrapText="bothSides">
                  <wp:wrapPolygon edited="0">
                    <wp:start x="0" y="0"/>
                    <wp:lineTo x="0" y="21302"/>
                    <wp:lineTo x="21565" y="21302"/>
                    <wp:lineTo x="21565" y="0"/>
                    <wp:lineTo x="0" y="0"/>
                  </wp:wrapPolygon>
                </wp:wrapThrough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9700" cy="875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843773" w14:textId="77777777" w:rsidR="005A2E5A" w:rsidRPr="00385480" w:rsidRDefault="005A2E5A" w:rsidP="005A2E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24" w:lineRule="auto"/>
                              <w:jc w:val="center"/>
                              <w:textAlignment w:val="center"/>
                              <w:rPr>
                                <w:rFonts w:ascii="Georgia-Italic" w:hAnsi="Georgia-Italic" w:cs="Georgia-Italic"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85480">
                              <w:rPr>
                                <w:rFonts w:ascii="Georgia-Italic" w:hAnsi="Georgia-Italic" w:cs="Georgia-Italic"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For successful deployment of your unit-based team and your commitment to performance</w:t>
                            </w:r>
                          </w:p>
                          <w:p w14:paraId="4A502320" w14:textId="77777777" w:rsidR="005A2E5A" w:rsidRPr="00385480" w:rsidRDefault="005A2E5A" w:rsidP="005A2E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24" w:lineRule="auto"/>
                              <w:jc w:val="center"/>
                              <w:textAlignment w:val="center"/>
                              <w:rPr>
                                <w:rFonts w:ascii="Georgia-Italic" w:hAnsi="Georgia-Italic" w:cs="Georgia-Italic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85480">
                              <w:rPr>
                                <w:rFonts w:ascii="Georgia-Italic" w:hAnsi="Georgia-Italic" w:cs="Georgia-Italic"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improvement on behalf of the patients and </w:t>
                            </w:r>
                            <w:r w:rsidRPr="00385480">
                              <w:rPr>
                                <w:rFonts w:ascii="Georgia-Italic" w:hAnsi="Georgia-Italic" w:cs="Georgia-Italic"/>
                                <w:color w:val="000000" w:themeColor="text1"/>
                                <w:sz w:val="28"/>
                                <w:szCs w:val="28"/>
                              </w:rPr>
                              <w:t>members of Kaiser Permanente</w:t>
                            </w:r>
                          </w:p>
                          <w:p w14:paraId="7F604F46" w14:textId="77777777" w:rsidR="005A2E5A" w:rsidRPr="00385480" w:rsidRDefault="005A2E5A" w:rsidP="005A2E5A">
                            <w:pPr>
                              <w:pStyle w:val="BasicParagraph"/>
                              <w:spacing w:before="180"/>
                              <w:jc w:val="center"/>
                              <w:rPr>
                                <w:rFonts w:ascii="Georgia" w:hAnsi="Georgia" w:cs="Georgia"/>
                                <w:color w:val="000000" w:themeColor="text1"/>
                              </w:rPr>
                            </w:pPr>
                            <w:r w:rsidRPr="00385480">
                              <w:rPr>
                                <w:rFonts w:ascii="Georgia" w:hAnsi="Georgia" w:cs="Georgia"/>
                                <w:color w:val="000000" w:themeColor="text1"/>
                              </w:rPr>
                              <w:t xml:space="preserve">Awarded on the </w:t>
                            </w:r>
                            <w:r w:rsidR="009B670A" w:rsidRPr="00385480">
                              <w:rPr>
                                <w:rFonts w:ascii="Georgia" w:hAnsi="Georgia" w:cs="Georgia"/>
                                <w:color w:val="000000" w:themeColor="text1"/>
                              </w:rPr>
                              <w:t>[date]</w:t>
                            </w:r>
                            <w:r w:rsidRPr="00385480">
                              <w:rPr>
                                <w:rFonts w:ascii="Georgia" w:hAnsi="Georgia" w:cs="Georgia"/>
                                <w:color w:val="000000" w:themeColor="text1"/>
                              </w:rPr>
                              <w:t xml:space="preserve"> day of </w:t>
                            </w:r>
                            <w:r w:rsidR="009B670A" w:rsidRPr="00385480">
                              <w:rPr>
                                <w:rFonts w:ascii="Georgia" w:hAnsi="Georgia" w:cs="Georgia"/>
                                <w:color w:val="000000" w:themeColor="text1"/>
                              </w:rPr>
                              <w:t>[Month]</w:t>
                            </w:r>
                            <w:r w:rsidRPr="00385480">
                              <w:rPr>
                                <w:rFonts w:ascii="Georgia" w:hAnsi="Georgia" w:cs="Georgia"/>
                                <w:color w:val="000000" w:themeColor="text1"/>
                              </w:rPr>
                              <w:t xml:space="preserve">, </w:t>
                            </w:r>
                            <w:r w:rsidR="009B670A" w:rsidRPr="00385480">
                              <w:rPr>
                                <w:rFonts w:ascii="Georgia" w:hAnsi="Georgia" w:cs="Georgia"/>
                                <w:color w:val="000000" w:themeColor="text1"/>
                              </w:rPr>
                              <w:t>[year]</w:t>
                            </w:r>
                          </w:p>
                          <w:p w14:paraId="2CCE29AA" w14:textId="77777777" w:rsidR="005A2E5A" w:rsidRPr="00385480" w:rsidRDefault="005A2E5A" w:rsidP="005A2E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24" w:lineRule="auto"/>
                              <w:jc w:val="center"/>
                              <w:textAlignment w:val="center"/>
                              <w:rPr>
                                <w:rFonts w:ascii="Georgia-Italic" w:hAnsi="Georgia-Italic" w:cs="Georgia-Italic"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E1E09" id="Text Box 7" o:spid="_x0000_s1028" type="#_x0000_t202" style="position:absolute;margin-left:90.4pt;margin-top:393.1pt;width:611pt;height:68.95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" filled="f" stroked="f">
                <v:textbox inset="0,0,0,0">
                  <w:txbxContent>
                    <w:p w14:paraId="6B843773" w14:textId="77777777" w:rsidR="005A2E5A" w:rsidRPr="00385480" w:rsidRDefault="005A2E5A" w:rsidP="005A2E5A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24" w:lineRule="auto"/>
                        <w:jc w:val="center"/>
                        <w:textAlignment w:val="center"/>
                        <w:rPr>
                          <w:rFonts w:ascii="Georgia-Italic" w:hAnsi="Georgia-Italic" w:cs="Georgia-Italic"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 w:rsidRPr="00385480">
                        <w:rPr>
                          <w:rFonts w:ascii="Georgia-Italic" w:hAnsi="Georgia-Italic" w:cs="Georgia-Italic"/>
                          <w:iCs/>
                          <w:color w:val="000000" w:themeColor="text1"/>
                          <w:sz w:val="28"/>
                          <w:szCs w:val="28"/>
                        </w:rPr>
                        <w:t>For successful deployment of your unit-based team and your commitment to performance</w:t>
                      </w:r>
                    </w:p>
                    <w:p w14:paraId="4A502320" w14:textId="77777777" w:rsidR="005A2E5A" w:rsidRPr="00385480" w:rsidRDefault="005A2E5A" w:rsidP="005A2E5A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24" w:lineRule="auto"/>
                        <w:jc w:val="center"/>
                        <w:textAlignment w:val="center"/>
                        <w:rPr>
                          <w:rFonts w:ascii="Georgia-Italic" w:hAnsi="Georgia-Italic" w:cs="Georgia-Italic"/>
                          <w:color w:val="000000" w:themeColor="text1"/>
                          <w:sz w:val="28"/>
                          <w:szCs w:val="28"/>
                        </w:rPr>
                      </w:pPr>
                      <w:r w:rsidRPr="00385480">
                        <w:rPr>
                          <w:rFonts w:ascii="Georgia-Italic" w:hAnsi="Georgia-Italic" w:cs="Georgia-Italic"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improvement on behalf of the patients and </w:t>
                      </w:r>
                      <w:r w:rsidRPr="00385480">
                        <w:rPr>
                          <w:rFonts w:ascii="Georgia-Italic" w:hAnsi="Georgia-Italic" w:cs="Georgia-Italic"/>
                          <w:color w:val="000000" w:themeColor="text1"/>
                          <w:sz w:val="28"/>
                          <w:szCs w:val="28"/>
                        </w:rPr>
                        <w:t>members of Kaiser Permanente</w:t>
                      </w:r>
                    </w:p>
                    <w:p w14:paraId="7F604F46" w14:textId="77777777" w:rsidR="005A2E5A" w:rsidRPr="00385480" w:rsidRDefault="005A2E5A" w:rsidP="005A2E5A">
                      <w:pPr>
                        <w:pStyle w:val="BasicParagraph"/>
                        <w:spacing w:before="180"/>
                        <w:jc w:val="center"/>
                        <w:rPr>
                          <w:rFonts w:ascii="Georgia" w:hAnsi="Georgia" w:cs="Georgia"/>
                          <w:color w:val="000000" w:themeColor="text1"/>
                        </w:rPr>
                      </w:pPr>
                      <w:r w:rsidRPr="00385480">
                        <w:rPr>
                          <w:rFonts w:ascii="Georgia" w:hAnsi="Georgia" w:cs="Georgia"/>
                          <w:color w:val="000000" w:themeColor="text1"/>
                        </w:rPr>
                        <w:t xml:space="preserve">Awarded on the </w:t>
                      </w:r>
                      <w:r w:rsidR="009B670A" w:rsidRPr="00385480">
                        <w:rPr>
                          <w:rFonts w:ascii="Georgia" w:hAnsi="Georgia" w:cs="Georgia"/>
                          <w:color w:val="000000" w:themeColor="text1"/>
                        </w:rPr>
                        <w:t>[date]</w:t>
                      </w:r>
                      <w:r w:rsidRPr="00385480">
                        <w:rPr>
                          <w:rFonts w:ascii="Georgia" w:hAnsi="Georgia" w:cs="Georgia"/>
                          <w:color w:val="000000" w:themeColor="text1"/>
                        </w:rPr>
                        <w:t xml:space="preserve"> day of </w:t>
                      </w:r>
                      <w:r w:rsidR="009B670A" w:rsidRPr="00385480">
                        <w:rPr>
                          <w:rFonts w:ascii="Georgia" w:hAnsi="Georgia" w:cs="Georgia"/>
                          <w:color w:val="000000" w:themeColor="text1"/>
                        </w:rPr>
                        <w:t>[Month]</w:t>
                      </w:r>
                      <w:r w:rsidRPr="00385480">
                        <w:rPr>
                          <w:rFonts w:ascii="Georgia" w:hAnsi="Georgia" w:cs="Georgia"/>
                          <w:color w:val="000000" w:themeColor="text1"/>
                        </w:rPr>
                        <w:t xml:space="preserve">, </w:t>
                      </w:r>
                      <w:r w:rsidR="009B670A" w:rsidRPr="00385480">
                        <w:rPr>
                          <w:rFonts w:ascii="Georgia" w:hAnsi="Georgia" w:cs="Georgia"/>
                          <w:color w:val="000000" w:themeColor="text1"/>
                        </w:rPr>
                        <w:t>[year]</w:t>
                      </w:r>
                    </w:p>
                    <w:p w14:paraId="2CCE29AA" w14:textId="77777777" w:rsidR="005A2E5A" w:rsidRPr="00385480" w:rsidRDefault="005A2E5A" w:rsidP="005A2E5A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24" w:lineRule="auto"/>
                        <w:jc w:val="center"/>
                        <w:textAlignment w:val="center"/>
                        <w:rPr>
                          <w:rFonts w:ascii="Georgia-Italic" w:hAnsi="Georgia-Italic" w:cs="Georgia-Italic"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BE33DAC" wp14:editId="397AAB62">
                <wp:simplePos x="0" y="0"/>
                <wp:positionH relativeFrom="page">
                  <wp:posOffset>685800</wp:posOffset>
                </wp:positionH>
                <wp:positionV relativeFrom="page">
                  <wp:posOffset>2864485</wp:posOffset>
                </wp:positionV>
                <wp:extent cx="8686800" cy="934085"/>
                <wp:effectExtent l="0" t="0" r="0" b="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0" cy="934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EF9DFB" w14:textId="77777777" w:rsidR="008471FF" w:rsidRPr="008471FF" w:rsidRDefault="009B670A" w:rsidP="008471FF">
                            <w:pPr>
                              <w:pStyle w:val="BasicParagraph"/>
                              <w:jc w:val="center"/>
                              <w:rPr>
                                <w:rFonts w:ascii="Georgia" w:hAnsi="Georgia" w:cs="Georgia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Georgia" w:hAnsi="Georgia" w:cs="Georgia"/>
                                <w:sz w:val="96"/>
                                <w:szCs w:val="96"/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rFonts w:ascii="Georgia" w:hAnsi="Georgia" w:cs="Georgia"/>
                                <w:sz w:val="96"/>
                                <w:szCs w:val="96"/>
                              </w:rPr>
                              <w:t>Firstname</w:t>
                            </w:r>
                            <w:proofErr w:type="spellEnd"/>
                            <w:r>
                              <w:rPr>
                                <w:rFonts w:ascii="Georgia" w:hAnsi="Georgia" w:cs="Georgia"/>
                                <w:sz w:val="96"/>
                                <w:szCs w:val="9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eorgia" w:hAnsi="Georgia" w:cs="Georgia"/>
                                <w:sz w:val="96"/>
                                <w:szCs w:val="96"/>
                              </w:rPr>
                              <w:t>Lastname</w:t>
                            </w:r>
                            <w:proofErr w:type="spellEnd"/>
                            <w:r>
                              <w:rPr>
                                <w:rFonts w:ascii="Georgia" w:hAnsi="Georgia" w:cs="Georgia"/>
                                <w:sz w:val="96"/>
                                <w:szCs w:val="96"/>
                              </w:rPr>
                              <w:t>]</w:t>
                            </w:r>
                          </w:p>
                          <w:p w14:paraId="238C6FD7" w14:textId="77777777" w:rsidR="003F16DE" w:rsidRPr="008471FF" w:rsidRDefault="003F16DE" w:rsidP="00985C83">
                            <w:pPr>
                              <w:pStyle w:val="Title"/>
                              <w:rPr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33DAC" id="Text Box 8" o:spid="_x0000_s1029" type="#_x0000_t202" style="position:absolute;margin-left:54pt;margin-top:225.55pt;width:684pt;height:73.5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" filled="f" stroked="f">
                <v:textbox inset="0,0,0,0">
                  <w:txbxContent>
                    <w:p w14:paraId="20EF9DFB" w14:textId="77777777" w:rsidR="008471FF" w:rsidRPr="008471FF" w:rsidRDefault="009B670A" w:rsidP="008471FF">
                      <w:pPr>
                        <w:pStyle w:val="BasicParagraph"/>
                        <w:jc w:val="center"/>
                        <w:rPr>
                          <w:rFonts w:ascii="Georgia" w:hAnsi="Georgia" w:cs="Georgia"/>
                          <w:sz w:val="96"/>
                          <w:szCs w:val="96"/>
                        </w:rPr>
                      </w:pPr>
                      <w:r>
                        <w:rPr>
                          <w:rFonts w:ascii="Georgia" w:hAnsi="Georgia" w:cs="Georgia"/>
                          <w:sz w:val="96"/>
                          <w:szCs w:val="96"/>
                        </w:rPr>
                        <w:t>[</w:t>
                      </w:r>
                      <w:proofErr w:type="spellStart"/>
                      <w:r>
                        <w:rPr>
                          <w:rFonts w:ascii="Georgia" w:hAnsi="Georgia" w:cs="Georgia"/>
                          <w:sz w:val="96"/>
                          <w:szCs w:val="96"/>
                        </w:rPr>
                        <w:t>Firstname</w:t>
                      </w:r>
                      <w:proofErr w:type="spellEnd"/>
                      <w:r>
                        <w:rPr>
                          <w:rFonts w:ascii="Georgia" w:hAnsi="Georgia" w:cs="Georgia"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eorgia" w:hAnsi="Georgia" w:cs="Georgia"/>
                          <w:sz w:val="96"/>
                          <w:szCs w:val="96"/>
                        </w:rPr>
                        <w:t>Lastname</w:t>
                      </w:r>
                      <w:proofErr w:type="spellEnd"/>
                      <w:r>
                        <w:rPr>
                          <w:rFonts w:ascii="Georgia" w:hAnsi="Georgia" w:cs="Georgia"/>
                          <w:sz w:val="96"/>
                          <w:szCs w:val="96"/>
                        </w:rPr>
                        <w:t>]</w:t>
                      </w:r>
                    </w:p>
                    <w:p w14:paraId="238C6FD7" w14:textId="77777777" w:rsidR="003F16DE" w:rsidRPr="008471FF" w:rsidRDefault="003F16DE" w:rsidP="00985C83">
                      <w:pPr>
                        <w:pStyle w:val="Title"/>
                        <w:rPr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485C7B" w:rsidSect="003F16DE">
      <w:headerReference w:type="default" r:id="rId7"/>
      <w:pgSz w:w="15840" w:h="12240" w:orient="landscape"/>
      <w:pgMar w:top="1080" w:right="1080" w:bottom="108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D7589D" w14:textId="77777777" w:rsidR="003A7AC5" w:rsidRDefault="003A7AC5">
      <w:r>
        <w:separator/>
      </w:r>
    </w:p>
  </w:endnote>
  <w:endnote w:type="continuationSeparator" w:id="0">
    <w:p w14:paraId="1CDC2217" w14:textId="77777777" w:rsidR="003A7AC5" w:rsidRDefault="003A7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Edwardian Script ITC">
    <w:panose1 w:val="030303020407070D0804"/>
    <w:charset w:val="00"/>
    <w:family w:val="auto"/>
    <w:pitch w:val="variable"/>
    <w:sig w:usb0="00000003" w:usb1="00000000" w:usb2="00000000" w:usb3="00000000" w:csb0="00000001" w:csb1="00000000"/>
  </w:font>
  <w:font w:name="ヒラギノ丸ゴ Pro W4">
    <w:charset w:val="80"/>
    <w:family w:val="auto"/>
    <w:pitch w:val="variable"/>
    <w:sig w:usb0="E00002FF" w:usb1="7AC7FFFF" w:usb2="00000012" w:usb3="00000000" w:csb0="0002000D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Engravers MT">
    <w:panose1 w:val="02090707080505020304"/>
    <w:charset w:val="00"/>
    <w:family w:val="auto"/>
    <w:pitch w:val="variable"/>
    <w:sig w:usb0="00000003" w:usb1="00000000" w:usb2="00000000" w:usb3="00000000" w:csb0="00000001" w:csb1="00000000"/>
  </w:font>
  <w:font w:name="メイリオ">
    <w:charset w:val="80"/>
    <w:family w:val="auto"/>
    <w:pitch w:val="variable"/>
    <w:sig w:usb0="E00002FF" w:usb1="6AC7FFFF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Georgia-Italic"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C741D9" w14:textId="77777777" w:rsidR="003A7AC5" w:rsidRDefault="003A7AC5">
      <w:r>
        <w:separator/>
      </w:r>
    </w:p>
  </w:footnote>
  <w:footnote w:type="continuationSeparator" w:id="0">
    <w:p w14:paraId="7880E41F" w14:textId="77777777" w:rsidR="003A7AC5" w:rsidRDefault="003A7AC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2F3441" w14:textId="4186C8E4" w:rsidR="003F16DE" w:rsidRDefault="00284E1E">
    <w:pPr>
      <w:pStyle w:val="Header"/>
    </w:pPr>
    <w:r>
      <w:rPr>
        <w:noProof/>
      </w:rPr>
      <w:drawing>
        <wp:anchor distT="0" distB="0" distL="114300" distR="114300" simplePos="0" relativeHeight="251657728" behindDoc="0" locked="0" layoutInCell="1" allowOverlap="1" wp14:anchorId="4C70D6BE" wp14:editId="6E72B496">
          <wp:simplePos x="0" y="0"/>
          <wp:positionH relativeFrom="page">
            <wp:posOffset>2291080</wp:posOffset>
          </wp:positionH>
          <wp:positionV relativeFrom="page">
            <wp:posOffset>1130300</wp:posOffset>
          </wp:positionV>
          <wp:extent cx="5476240" cy="5511800"/>
          <wp:effectExtent l="0" t="0" r="0" b="0"/>
          <wp:wrapTight wrapText="bothSides">
            <wp:wrapPolygon edited="0">
              <wp:start x="11822" y="0"/>
              <wp:lineTo x="11121" y="299"/>
              <wp:lineTo x="9417" y="1493"/>
              <wp:lineTo x="3006" y="1692"/>
              <wp:lineTo x="2304" y="1792"/>
              <wp:lineTo x="2304" y="3185"/>
              <wp:lineTo x="1202" y="3185"/>
              <wp:lineTo x="1102" y="3285"/>
              <wp:lineTo x="1503" y="4778"/>
              <wp:lineTo x="200" y="6271"/>
              <wp:lineTo x="1503" y="7963"/>
              <wp:lineTo x="601" y="7963"/>
              <wp:lineTo x="601" y="8162"/>
              <wp:lineTo x="2104" y="9556"/>
              <wp:lineTo x="1403" y="11148"/>
              <wp:lineTo x="1403" y="11646"/>
              <wp:lineTo x="6212" y="12741"/>
              <wp:lineTo x="2304" y="12940"/>
              <wp:lineTo x="2304" y="14135"/>
              <wp:lineTo x="7915" y="14334"/>
              <wp:lineTo x="0" y="15727"/>
              <wp:lineTo x="0" y="15926"/>
              <wp:lineTo x="801" y="17519"/>
              <wp:lineTo x="3607" y="19112"/>
              <wp:lineTo x="1403" y="19211"/>
              <wp:lineTo x="1503" y="19510"/>
              <wp:lineTo x="5310" y="20704"/>
              <wp:lineTo x="5410" y="21500"/>
              <wp:lineTo x="5911" y="21500"/>
              <wp:lineTo x="7213" y="21500"/>
              <wp:lineTo x="12223" y="20903"/>
              <wp:lineTo x="17532" y="20704"/>
              <wp:lineTo x="21039" y="20107"/>
              <wp:lineTo x="21139" y="17519"/>
              <wp:lineTo x="20839" y="15926"/>
              <wp:lineTo x="21540" y="14732"/>
              <wp:lineTo x="21540" y="12641"/>
              <wp:lineTo x="20137" y="11945"/>
              <wp:lineTo x="18334" y="10850"/>
              <wp:lineTo x="16731" y="9655"/>
              <wp:lineTo x="16130" y="9556"/>
              <wp:lineTo x="12022" y="7963"/>
              <wp:lineTo x="11722" y="6371"/>
              <wp:lineTo x="12122" y="4778"/>
              <wp:lineTo x="12724" y="3185"/>
              <wp:lineTo x="13425" y="1792"/>
              <wp:lineTo x="12122" y="1593"/>
              <wp:lineTo x="15128" y="0"/>
              <wp:lineTo x="11822" y="0"/>
            </wp:wrapPolygon>
          </wp:wrapTight>
          <wp:docPr id="1" name="Picture 3" descr="Description: Macintosh HD:Users:microsoftcorporation:Desktop:p2-spec-Certificates-FC4:Assets:dove-Tran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Macintosh HD:Users:microsoftcorporation:Desktop:p2-spec-Certificates-FC4:Assets:dove-Tran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6240" cy="5511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</w:docVars>
  <w:rsids>
    <w:rsidRoot w:val="008F2A58"/>
    <w:rsid w:val="000175F4"/>
    <w:rsid w:val="000C04B0"/>
    <w:rsid w:val="001277EB"/>
    <w:rsid w:val="001726E6"/>
    <w:rsid w:val="00190C46"/>
    <w:rsid w:val="001A5030"/>
    <w:rsid w:val="00255D06"/>
    <w:rsid w:val="00284E1E"/>
    <w:rsid w:val="00305126"/>
    <w:rsid w:val="00360EF1"/>
    <w:rsid w:val="00385480"/>
    <w:rsid w:val="003A7AC5"/>
    <w:rsid w:val="003E57C4"/>
    <w:rsid w:val="003F16DE"/>
    <w:rsid w:val="0043707C"/>
    <w:rsid w:val="00485C7B"/>
    <w:rsid w:val="00490663"/>
    <w:rsid w:val="00516A24"/>
    <w:rsid w:val="00542B0E"/>
    <w:rsid w:val="00584305"/>
    <w:rsid w:val="005A2E5A"/>
    <w:rsid w:val="006270E6"/>
    <w:rsid w:val="00640B7F"/>
    <w:rsid w:val="00730F18"/>
    <w:rsid w:val="00742DDF"/>
    <w:rsid w:val="008471FF"/>
    <w:rsid w:val="008A45E1"/>
    <w:rsid w:val="008D498D"/>
    <w:rsid w:val="008F2A58"/>
    <w:rsid w:val="009465A1"/>
    <w:rsid w:val="00985C83"/>
    <w:rsid w:val="009A141D"/>
    <w:rsid w:val="009B670A"/>
    <w:rsid w:val="009D3B37"/>
    <w:rsid w:val="00B14161"/>
    <w:rsid w:val="00B45014"/>
    <w:rsid w:val="00BA5106"/>
    <w:rsid w:val="00BB1769"/>
    <w:rsid w:val="00C41F08"/>
    <w:rsid w:val="00CE583D"/>
    <w:rsid w:val="00D17C91"/>
    <w:rsid w:val="00D415D7"/>
    <w:rsid w:val="00DA3AB1"/>
    <w:rsid w:val="00DD1043"/>
    <w:rsid w:val="00F92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9585E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Edwardian Script ITC" w:eastAsia="ヒラギノ丸ゴ Pro W4" w:hAnsi="Edwardian Script ITC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3F16DE"/>
    <w:pPr>
      <w:jc w:val="center"/>
      <w:outlineLvl w:val="0"/>
    </w:pPr>
    <w:rPr>
      <w:rFonts w:ascii="Engravers MT" w:eastAsia="メイリオ" w:hAnsi="Engravers MT"/>
      <w:bCs/>
      <w:color w:val="000000"/>
      <w:sz w:val="20"/>
      <w:szCs w:val="3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F16D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16DE"/>
  </w:style>
  <w:style w:type="paragraph" w:styleId="Footer">
    <w:name w:val="footer"/>
    <w:basedOn w:val="Normal"/>
    <w:link w:val="FooterChar"/>
    <w:uiPriority w:val="99"/>
    <w:semiHidden/>
    <w:unhideWhenUsed/>
    <w:rsid w:val="003F16D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F16DE"/>
  </w:style>
  <w:style w:type="paragraph" w:styleId="Subtitle">
    <w:name w:val="Subtitle"/>
    <w:basedOn w:val="Normal"/>
    <w:link w:val="SubtitleChar"/>
    <w:uiPriority w:val="11"/>
    <w:qFormat/>
    <w:rsid w:val="003F16DE"/>
    <w:pPr>
      <w:numPr>
        <w:ilvl w:val="1"/>
      </w:numPr>
      <w:jc w:val="center"/>
    </w:pPr>
    <w:rPr>
      <w:rFonts w:ascii="Engravers MT" w:eastAsia="メイリオ" w:hAnsi="Engravers MT"/>
      <w:b/>
      <w:iCs/>
      <w:color w:val="000000"/>
      <w:sz w:val="16"/>
      <w:szCs w:val="20"/>
      <w:lang w:val="x-none" w:eastAsia="x-none"/>
    </w:rPr>
  </w:style>
  <w:style w:type="character" w:customStyle="1" w:styleId="SubtitleChar">
    <w:name w:val="Subtitle Char"/>
    <w:link w:val="Subtitle"/>
    <w:uiPriority w:val="11"/>
    <w:rsid w:val="003F16DE"/>
    <w:rPr>
      <w:rFonts w:ascii="Engravers MT" w:eastAsia="メイリオ" w:hAnsi="Engravers MT" w:cs="Times New Roman"/>
      <w:b/>
      <w:iCs/>
      <w:color w:val="000000"/>
      <w:sz w:val="16"/>
    </w:rPr>
  </w:style>
  <w:style w:type="paragraph" w:styleId="Title">
    <w:name w:val="Title"/>
    <w:basedOn w:val="Normal"/>
    <w:link w:val="TitleChar"/>
    <w:uiPriority w:val="10"/>
    <w:qFormat/>
    <w:rsid w:val="003F16DE"/>
    <w:pPr>
      <w:jc w:val="center"/>
    </w:pPr>
    <w:rPr>
      <w:rFonts w:ascii="Engravers MT" w:eastAsia="メイリオ" w:hAnsi="Engravers MT"/>
      <w:color w:val="C4262D"/>
      <w:spacing w:val="60"/>
      <w:sz w:val="80"/>
      <w:szCs w:val="52"/>
      <w:lang w:val="x-none" w:eastAsia="x-none"/>
    </w:rPr>
  </w:style>
  <w:style w:type="character" w:customStyle="1" w:styleId="TitleChar">
    <w:name w:val="Title Char"/>
    <w:link w:val="Title"/>
    <w:uiPriority w:val="10"/>
    <w:rsid w:val="003F16DE"/>
    <w:rPr>
      <w:rFonts w:ascii="Engravers MT" w:eastAsia="メイリオ" w:hAnsi="Engravers MT" w:cs="Times New Roman"/>
      <w:color w:val="C4262D"/>
      <w:spacing w:val="60"/>
      <w:sz w:val="80"/>
      <w:szCs w:val="52"/>
    </w:rPr>
  </w:style>
  <w:style w:type="character" w:customStyle="1" w:styleId="Heading1Char">
    <w:name w:val="Heading 1 Char"/>
    <w:link w:val="Heading1"/>
    <w:uiPriority w:val="9"/>
    <w:rsid w:val="003F16DE"/>
    <w:rPr>
      <w:rFonts w:ascii="Engravers MT" w:eastAsia="メイリオ" w:hAnsi="Engravers MT" w:cs="Times New Roman"/>
      <w:bCs/>
      <w:color w:val="000000"/>
      <w:sz w:val="20"/>
      <w:szCs w:val="32"/>
    </w:rPr>
  </w:style>
  <w:style w:type="paragraph" w:customStyle="1" w:styleId="Recipient">
    <w:name w:val="Recipient"/>
    <w:basedOn w:val="Normal"/>
    <w:link w:val="RecipientChar"/>
    <w:qFormat/>
    <w:rsid w:val="003F16DE"/>
    <w:pPr>
      <w:jc w:val="center"/>
    </w:pPr>
    <w:rPr>
      <w:color w:val="8F8A00"/>
      <w:sz w:val="120"/>
      <w:szCs w:val="20"/>
      <w:lang w:val="x-none" w:eastAsia="x-none"/>
    </w:rPr>
  </w:style>
  <w:style w:type="character" w:customStyle="1" w:styleId="RecipientChar">
    <w:name w:val="Recipient Char"/>
    <w:link w:val="Recipient"/>
    <w:rsid w:val="003F16DE"/>
    <w:rPr>
      <w:color w:val="8F8A00"/>
      <w:sz w:val="120"/>
    </w:rPr>
  </w:style>
  <w:style w:type="paragraph" w:styleId="Date">
    <w:name w:val="Date"/>
    <w:basedOn w:val="Normal"/>
    <w:link w:val="DateChar"/>
    <w:uiPriority w:val="99"/>
    <w:semiHidden/>
    <w:unhideWhenUsed/>
    <w:rsid w:val="003F16DE"/>
    <w:pPr>
      <w:jc w:val="center"/>
    </w:pPr>
    <w:rPr>
      <w:rFonts w:ascii="Engravers MT" w:eastAsia="メイリオ" w:hAnsi="Engravers MT"/>
      <w:color w:val="C4262D"/>
      <w:sz w:val="40"/>
      <w:szCs w:val="20"/>
      <w:lang w:val="x-none" w:eastAsia="x-none"/>
    </w:rPr>
  </w:style>
  <w:style w:type="character" w:customStyle="1" w:styleId="DateChar">
    <w:name w:val="Date Char"/>
    <w:link w:val="Date"/>
    <w:uiPriority w:val="99"/>
    <w:semiHidden/>
    <w:rsid w:val="003F16DE"/>
    <w:rPr>
      <w:rFonts w:ascii="Engravers MT" w:eastAsia="メイリオ" w:hAnsi="Engravers MT" w:cs="Times New Roman"/>
      <w:color w:val="C4262D"/>
      <w:sz w:val="40"/>
    </w:rPr>
  </w:style>
  <w:style w:type="paragraph" w:styleId="Signature">
    <w:name w:val="Signature"/>
    <w:basedOn w:val="Normal"/>
    <w:link w:val="SignatureChar"/>
    <w:uiPriority w:val="99"/>
    <w:semiHidden/>
    <w:unhideWhenUsed/>
    <w:rsid w:val="003F16DE"/>
    <w:pPr>
      <w:jc w:val="center"/>
    </w:pPr>
    <w:rPr>
      <w:rFonts w:ascii="Engravers MT" w:eastAsia="メイリオ" w:hAnsi="Engravers MT"/>
      <w:color w:val="000000"/>
      <w:sz w:val="16"/>
      <w:szCs w:val="20"/>
      <w:lang w:val="x-none" w:eastAsia="x-none"/>
    </w:rPr>
  </w:style>
  <w:style w:type="character" w:customStyle="1" w:styleId="SignatureChar">
    <w:name w:val="Signature Char"/>
    <w:link w:val="Signature"/>
    <w:uiPriority w:val="99"/>
    <w:semiHidden/>
    <w:rsid w:val="003F16DE"/>
    <w:rPr>
      <w:rFonts w:ascii="Engravers MT" w:eastAsia="メイリオ" w:hAnsi="Engravers MT" w:cs="Times New Roman"/>
      <w:color w:val="000000"/>
      <w:sz w:val="16"/>
    </w:rPr>
  </w:style>
  <w:style w:type="paragraph" w:customStyle="1" w:styleId="BasicParagraph">
    <w:name w:val="[Basic Paragraph]"/>
    <w:basedOn w:val="Normal"/>
    <w:uiPriority w:val="99"/>
    <w:rsid w:val="008471F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" w:hAnsi="Helvetica" w:cs="Helvetica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g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Certificates:Humanitarian%20Certific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Macintosh HD:Applications:Microsoft Office 2011:Office:Media:Templates:Publishing Layout View:Certificates:Humanitarian Certificate.dotx</Template>
  <TotalTime>1</TotalTime>
  <Pages>1</Pages>
  <Words>1</Words>
  <Characters>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Adisti Soedarsono</dc:creator>
  <cp:keywords/>
  <cp:lastModifiedBy>Dionne Anciano</cp:lastModifiedBy>
  <cp:revision>3</cp:revision>
  <dcterms:created xsi:type="dcterms:W3CDTF">2017-03-20T22:20:00Z</dcterms:created>
  <dcterms:modified xsi:type="dcterms:W3CDTF">2017-03-20T22:21:00Z</dcterms:modified>
  <cp:category/>
</cp:coreProperties>
</file>